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64" w:rsidRPr="00BD164C" w:rsidRDefault="00D73364" w:rsidP="00D73364">
      <w:pPr>
        <w:jc w:val="both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Na podlagi 3. člena Uredbe o okoljski dajatvi za onesnaževanje okolja zaradi odvajanja odpadnih voda ( Ul. RS, št. 80/2012 s spremembami), 3. člena Uredbe o emisiji snovi in toplote pri odvajanju odpadnih voda v vode in javno kanalizacijo (Ul. RS, št. 64/2012 s spremembami), Uredbe o varstvu voda pred onesnaževanjem z nitrati iz kmetijskih virov (Ul. RS, št. 113/2009 s spremembami) in 34. člena Odloka o odvajanju in čiščenju komunalne in padavinske vode na območju Občine Kanal ob Soči (Ul. RS, št. 41/2014 s spremembami) </w:t>
      </w:r>
      <w:r w:rsidRPr="00BD164C">
        <w:rPr>
          <w:rFonts w:ascii="Arial" w:hAnsi="Arial" w:cs="Arial"/>
          <w:b/>
        </w:rPr>
        <w:t xml:space="preserve">vlagam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jc w:val="center"/>
        <w:rPr>
          <w:rFonts w:ascii="Arial" w:hAnsi="Arial" w:cs="Arial"/>
          <w:b/>
        </w:rPr>
      </w:pPr>
      <w:bookmarkStart w:id="0" w:name="_GoBack"/>
      <w:r w:rsidRPr="00BD164C">
        <w:rPr>
          <w:rFonts w:ascii="Arial" w:hAnsi="Arial" w:cs="Arial"/>
          <w:b/>
        </w:rPr>
        <w:t xml:space="preserve">VLOGO ZA OPROSTITEV PLAČILA OKOLJSKE DAJATVE </w:t>
      </w:r>
      <w:bookmarkEnd w:id="0"/>
      <w:r w:rsidRPr="00BD164C">
        <w:rPr>
          <w:rFonts w:ascii="Arial" w:hAnsi="Arial" w:cs="Arial"/>
          <w:b/>
        </w:rPr>
        <w:t>ZA ONESNAŽEVANJE OKOLJA ZARADI ODVAJANJA ODPADNIH VODA ZA VODE NASTALE PRI OPRAVLJANJU KMETIJSKE DEJAVNOSTI</w:t>
      </w:r>
    </w:p>
    <w:p w:rsidR="00D73364" w:rsidRPr="00BD164C" w:rsidRDefault="00D73364" w:rsidP="00D73364">
      <w:pPr>
        <w:rPr>
          <w:rFonts w:ascii="Arial" w:hAnsi="Arial" w:cs="Arial"/>
          <w:b/>
        </w:rPr>
      </w:pPr>
    </w:p>
    <w:p w:rsidR="00D73364" w:rsidRPr="00BD164C" w:rsidRDefault="00D73364" w:rsidP="00D73364">
      <w:pPr>
        <w:rPr>
          <w:rFonts w:ascii="Arial" w:hAnsi="Arial" w:cs="Arial"/>
          <w:b/>
        </w:rPr>
      </w:pPr>
      <w:r w:rsidRPr="00BD164C">
        <w:rPr>
          <w:rFonts w:ascii="Arial" w:hAnsi="Arial" w:cs="Arial"/>
          <w:b/>
        </w:rPr>
        <w:t>PODATKI O VLAGATELJU:</w:t>
      </w:r>
    </w:p>
    <w:p w:rsidR="00D73364" w:rsidRPr="00BD164C" w:rsidRDefault="00D73364" w:rsidP="00D73364">
      <w:pPr>
        <w:rPr>
          <w:rFonts w:ascii="Arial" w:hAnsi="Arial" w:cs="Arial"/>
          <w:b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841DD" wp14:editId="00E38120">
                <wp:simplePos x="0" y="0"/>
                <wp:positionH relativeFrom="column">
                  <wp:posOffset>1640205</wp:posOffset>
                </wp:positionH>
                <wp:positionV relativeFrom="paragraph">
                  <wp:posOffset>116205</wp:posOffset>
                </wp:positionV>
                <wp:extent cx="4352925" cy="0"/>
                <wp:effectExtent l="9525" t="6985" r="9525" b="1206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FD3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29.15pt;margin-top:9.15pt;width:34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DD4C54" wp14:editId="6EC60E57">
                <wp:simplePos x="0" y="0"/>
                <wp:positionH relativeFrom="column">
                  <wp:posOffset>2392680</wp:posOffset>
                </wp:positionH>
                <wp:positionV relativeFrom="paragraph">
                  <wp:posOffset>115570</wp:posOffset>
                </wp:positionV>
                <wp:extent cx="28575" cy="635"/>
                <wp:effectExtent l="0" t="0" r="28575" b="3746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4A1DE" id="AutoShape 13" o:spid="_x0000_s1026" type="#_x0000_t32" style="position:absolute;margin-left:188.4pt;margin-top:9.1pt;width:2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" strokecolor="#f2f2f2 [3041]" strokeweight="1pt">
                <v:shadow color="#7f7f7f [1601]" opacity=".5" offset="1pt"/>
              </v:shape>
            </w:pict>
          </mc:Fallback>
        </mc:AlternateContent>
      </w:r>
      <w:r w:rsidRPr="00BD164C">
        <w:rPr>
          <w:rFonts w:ascii="Arial" w:hAnsi="Arial" w:cs="Arial"/>
        </w:rPr>
        <w:t xml:space="preserve">Ime in priimek vlagatelja: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108CE" wp14:editId="715BA192">
                <wp:simplePos x="0" y="0"/>
                <wp:positionH relativeFrom="column">
                  <wp:posOffset>1640205</wp:posOffset>
                </wp:positionH>
                <wp:positionV relativeFrom="paragraph">
                  <wp:posOffset>137160</wp:posOffset>
                </wp:positionV>
                <wp:extent cx="4352925" cy="635"/>
                <wp:effectExtent l="0" t="0" r="9525" b="3746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631C" id="AutoShape 8" o:spid="_x0000_s1026" type="#_x0000_t32" style="position:absolute;margin-left:129.15pt;margin-top:10.8pt;width:342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0pOHw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"/>
            </w:pict>
          </mc:Fallback>
        </mc:AlternateContent>
      </w:r>
      <w:r w:rsidRPr="00BD164C">
        <w:rPr>
          <w:rFonts w:ascii="Arial" w:hAnsi="Arial" w:cs="Arial"/>
        </w:rPr>
        <w:t xml:space="preserve">Naslov vlagatelja: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25CF7" wp14:editId="69C5648B">
                <wp:simplePos x="0" y="0"/>
                <wp:positionH relativeFrom="column">
                  <wp:posOffset>1640205</wp:posOffset>
                </wp:positionH>
                <wp:positionV relativeFrom="paragraph">
                  <wp:posOffset>121285</wp:posOffset>
                </wp:positionV>
                <wp:extent cx="4352925" cy="635"/>
                <wp:effectExtent l="0" t="0" r="9525" b="3746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4369" id="AutoShape 9" o:spid="_x0000_s1026" type="#_x0000_t32" style="position:absolute;margin-left:129.15pt;margin-top:9.55pt;width:342.7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5JHwIAAD0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"/>
            </w:pict>
          </mc:Fallback>
        </mc:AlternateContent>
      </w:r>
      <w:r w:rsidRPr="00BD164C">
        <w:rPr>
          <w:rFonts w:ascii="Arial" w:hAnsi="Arial" w:cs="Arial"/>
          <w:noProof/>
        </w:rPr>
        <w:t xml:space="preserve">Številka in naziv pošte: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4AF0927" wp14:editId="59FF0325">
                <wp:simplePos x="0" y="0"/>
                <wp:positionH relativeFrom="column">
                  <wp:posOffset>1640205</wp:posOffset>
                </wp:positionH>
                <wp:positionV relativeFrom="paragraph">
                  <wp:posOffset>114299</wp:posOffset>
                </wp:positionV>
                <wp:extent cx="4352925" cy="0"/>
                <wp:effectExtent l="0" t="0" r="9525" b="1905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E7343" id="AutoShape 10" o:spid="_x0000_s1026" type="#_x0000_t32" style="position:absolute;margin-left:129.15pt;margin-top:9pt;width:342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ypHgIAADw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"/>
            </w:pict>
          </mc:Fallback>
        </mc:AlternateContent>
      </w:r>
      <w:r w:rsidRPr="00BD164C">
        <w:rPr>
          <w:rFonts w:ascii="Arial" w:hAnsi="Arial" w:cs="Arial"/>
        </w:rPr>
        <w:t>Elektronska pošta: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7288473" wp14:editId="586DF9BB">
                <wp:simplePos x="0" y="0"/>
                <wp:positionH relativeFrom="column">
                  <wp:posOffset>1640205</wp:posOffset>
                </wp:positionH>
                <wp:positionV relativeFrom="paragraph">
                  <wp:posOffset>116839</wp:posOffset>
                </wp:positionV>
                <wp:extent cx="4352925" cy="0"/>
                <wp:effectExtent l="0" t="0" r="9525" b="19050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BF940" id="AutoShape 14" o:spid="_x0000_s1026" type="#_x0000_t32" style="position:absolute;margin-left:129.15pt;margin-top:9.2pt;width:342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"/>
            </w:pict>
          </mc:Fallback>
        </mc:AlternateContent>
      </w:r>
      <w:r w:rsidRPr="00BD164C">
        <w:rPr>
          <w:rFonts w:ascii="Arial" w:hAnsi="Arial" w:cs="Arial"/>
        </w:rPr>
        <w:t>Telefonska št. / gsm: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E125F7E" wp14:editId="71E60F1B">
                <wp:simplePos x="0" y="0"/>
                <wp:positionH relativeFrom="column">
                  <wp:posOffset>2945130</wp:posOffset>
                </wp:positionH>
                <wp:positionV relativeFrom="paragraph">
                  <wp:posOffset>146049</wp:posOffset>
                </wp:positionV>
                <wp:extent cx="3048000" cy="0"/>
                <wp:effectExtent l="0" t="0" r="19050" b="1905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9CC4F" id="AutoShape 11" o:spid="_x0000_s1026" type="#_x0000_t32" style="position:absolute;margin-left:231.9pt;margin-top:11.5pt;width:240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yfTIAIAADw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"/>
            </w:pict>
          </mc:Fallback>
        </mc:AlternateContent>
      </w:r>
      <w:r w:rsidRPr="00BD164C">
        <w:rPr>
          <w:rFonts w:ascii="Arial" w:hAnsi="Arial" w:cs="Arial"/>
        </w:rPr>
        <w:t xml:space="preserve">Številka kmetijskega gospodarstva KMG- MID: 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 w:rsidRPr="00BD164C">
        <w:rPr>
          <w:rFonts w:ascii="Arial" w:hAnsi="Arial" w:cs="Arial"/>
        </w:rPr>
        <w:t>K izpolnjeni vlogi za oprostitev plačila okoljske dajatve prilagam: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pStyle w:val="Odstavekseznama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Kopijo zbirne vloge za subvencije v kmetijstvu ali izpis iz registra kmetijskega gospodarstva </w:t>
      </w:r>
    </w:p>
    <w:p w:rsidR="00D73364" w:rsidRPr="00BD164C" w:rsidRDefault="00D73364" w:rsidP="00D73364">
      <w:pPr>
        <w:pStyle w:val="Odstavekseznama"/>
        <w:rPr>
          <w:rFonts w:ascii="Arial" w:hAnsi="Arial" w:cs="Arial"/>
        </w:rPr>
      </w:pPr>
    </w:p>
    <w:p w:rsidR="00D73364" w:rsidRPr="00BD164C" w:rsidRDefault="00D73364" w:rsidP="00D73364">
      <w:pPr>
        <w:pStyle w:val="Odstavekseznama"/>
        <w:numPr>
          <w:ilvl w:val="0"/>
          <w:numId w:val="17"/>
        </w:numPr>
        <w:spacing w:after="0" w:line="240" w:lineRule="auto"/>
        <w:rPr>
          <w:rFonts w:ascii="Arial" w:hAnsi="Arial" w:cs="Arial"/>
          <w:i/>
        </w:rPr>
      </w:pPr>
      <w:r w:rsidRPr="00BD164C">
        <w:rPr>
          <w:rFonts w:ascii="Arial" w:hAnsi="Arial" w:cs="Arial"/>
        </w:rPr>
        <w:t>Potrdilo iz gospodinjske evidence (število stalno prijavljenih oseb iz CRP)*</w:t>
      </w:r>
    </w:p>
    <w:p w:rsidR="00D73364" w:rsidRPr="00BD164C" w:rsidRDefault="00D73364" w:rsidP="00D73364">
      <w:pPr>
        <w:pStyle w:val="Odstavekseznama"/>
        <w:rPr>
          <w:rFonts w:ascii="Arial" w:hAnsi="Arial" w:cs="Arial"/>
          <w:i/>
        </w:rPr>
      </w:pPr>
    </w:p>
    <w:p w:rsidR="00D73364" w:rsidRPr="00EE5612" w:rsidRDefault="00D73364" w:rsidP="00D73364">
      <w:pPr>
        <w:jc w:val="both"/>
        <w:rPr>
          <w:rFonts w:ascii="Arial" w:hAnsi="Arial" w:cs="Arial"/>
          <w:i/>
          <w:sz w:val="18"/>
          <w:szCs w:val="18"/>
        </w:rPr>
      </w:pPr>
      <w:r w:rsidRPr="00EE5612">
        <w:rPr>
          <w:rFonts w:ascii="Arial" w:hAnsi="Arial" w:cs="Arial"/>
          <w:i/>
          <w:sz w:val="18"/>
          <w:szCs w:val="18"/>
        </w:rPr>
        <w:t xml:space="preserve">*Opomba: V kolikor se število stalno prijavljenih oseb iz CRP evidence izvajalca ujema s podatki posredovanimi s strani vlagatelja, potrdilo ni obvezna priloga </w:t>
      </w:r>
    </w:p>
    <w:p w:rsidR="00D73364" w:rsidRPr="00BD164C" w:rsidRDefault="00D73364" w:rsidP="00D73364">
      <w:pPr>
        <w:rPr>
          <w:rFonts w:ascii="Arial" w:hAnsi="Arial" w:cs="Arial"/>
          <w:shd w:val="clear" w:color="auto" w:fill="FFFFFF"/>
        </w:rPr>
      </w:pPr>
    </w:p>
    <w:p w:rsidR="00D73364" w:rsidRPr="00BD164C" w:rsidRDefault="00D73364" w:rsidP="00D73364">
      <w:pPr>
        <w:rPr>
          <w:rFonts w:ascii="Arial" w:hAnsi="Arial" w:cs="Arial"/>
        </w:rPr>
      </w:pPr>
      <w:r w:rsidRPr="00BD164C">
        <w:rPr>
          <w:rFonts w:ascii="Arial" w:hAnsi="Arial" w:cs="Arial"/>
        </w:rPr>
        <w:t>S podpisom te vloge izjavljam, da so vse odpadne vode iz kmetijske dejavnosti speljane v vodo-neprepustno gnojnično jamo, ki: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pStyle w:val="Odstavekseznam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nima iztoka na prosto ali v kanalizacijo,</w:t>
      </w:r>
    </w:p>
    <w:p w:rsidR="00D73364" w:rsidRPr="00BD164C" w:rsidRDefault="00D73364" w:rsidP="00D73364">
      <w:pPr>
        <w:pStyle w:val="Odstavekseznam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ne pronica v podtalje,</w:t>
      </w:r>
    </w:p>
    <w:p w:rsidR="00D73364" w:rsidRPr="00BD164C" w:rsidRDefault="00D73364" w:rsidP="00D73364">
      <w:pPr>
        <w:pStyle w:val="Odstavekseznam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je primerne velikosti</w:t>
      </w:r>
    </w:p>
    <w:p w:rsidR="00D73364" w:rsidRPr="00BD164C" w:rsidRDefault="00D73364" w:rsidP="00D73364">
      <w:pPr>
        <w:pStyle w:val="Odstavekseznam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ima vsa potrebna dovoljenja po Zakonu o graditvi objektov,</w:t>
      </w:r>
    </w:p>
    <w:p w:rsidR="00D73364" w:rsidRPr="00BD164C" w:rsidRDefault="00D73364" w:rsidP="00D73364">
      <w:pPr>
        <w:pStyle w:val="Odstavekseznama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vode, ki nastajajo pri opravljanju kmetijske dejavnosti, se uporabljajo kot organsko gnojilo na  kmetijskih površinah. </w:t>
      </w:r>
    </w:p>
    <w:p w:rsidR="00D73364" w:rsidRPr="00BD164C" w:rsidRDefault="00D73364" w:rsidP="00D73364">
      <w:pPr>
        <w:rPr>
          <w:rFonts w:ascii="Arial" w:hAnsi="Arial" w:cs="Arial"/>
        </w:rPr>
      </w:pPr>
    </w:p>
    <w:p w:rsidR="00D73364" w:rsidRPr="00BD164C" w:rsidRDefault="00D73364" w:rsidP="00D73364">
      <w:pPr>
        <w:jc w:val="both"/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V primeru, da se ugotovi, da je izjava o urejenosti gnojnične jame in kmetijskega gospodarstva v nasprotju z dejanskim stanjem, ima izvajalec javne službe pravico zahtevati povračilo plačila okoljske dajatve od začetka oprostitve, skupaj s pripadajočimi zamudnimi obrestmi in drugimi dajatvami. </w:t>
      </w:r>
    </w:p>
    <w:p w:rsidR="00D73364" w:rsidRPr="00BD164C" w:rsidRDefault="00D73364" w:rsidP="00D73364">
      <w:pPr>
        <w:jc w:val="both"/>
        <w:rPr>
          <w:rFonts w:ascii="Arial" w:hAnsi="Arial" w:cs="Arial"/>
          <w:shd w:val="clear" w:color="auto" w:fill="FFFFFF"/>
        </w:rPr>
      </w:pPr>
      <w:r w:rsidRPr="00BD164C">
        <w:rPr>
          <w:rFonts w:ascii="Arial" w:hAnsi="Arial" w:cs="Arial"/>
        </w:rPr>
        <w:t xml:space="preserve">Zavezujem se, da bom vlogo obnovil enkrat na </w:t>
      </w:r>
      <w:r w:rsidRPr="00BD164C">
        <w:rPr>
          <w:rFonts w:ascii="Arial" w:hAnsi="Arial" w:cs="Arial"/>
          <w:b/>
        </w:rPr>
        <w:t xml:space="preserve">tri </w:t>
      </w:r>
      <w:r w:rsidRPr="00BD164C">
        <w:rPr>
          <w:rFonts w:ascii="Arial" w:hAnsi="Arial" w:cs="Arial"/>
        </w:rPr>
        <w:t>leta, v nasprotnem primeru pravica do oprostitve plačevanja okoljske dajatve preneha. Vsako spremembo podatkov o kmetijskem gospodarstvu pa bom sporočil javnemu podjetju v roku 30 dni po nastanku spremembe.</w:t>
      </w:r>
    </w:p>
    <w:p w:rsidR="00D73364" w:rsidRPr="00BD164C" w:rsidRDefault="00D73364" w:rsidP="00D73364">
      <w:pPr>
        <w:rPr>
          <w:rFonts w:ascii="Arial" w:hAnsi="Arial" w:cs="Arial"/>
          <w:shd w:val="clear" w:color="auto" w:fill="FFFFFF"/>
        </w:rPr>
      </w:pPr>
    </w:p>
    <w:p w:rsidR="00D73364" w:rsidRPr="00BD164C" w:rsidRDefault="00D73364" w:rsidP="00D73364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1DE70B4" wp14:editId="6D966076">
                <wp:simplePos x="0" y="0"/>
                <wp:positionH relativeFrom="column">
                  <wp:posOffset>4164330</wp:posOffset>
                </wp:positionH>
                <wp:positionV relativeFrom="paragraph">
                  <wp:posOffset>133349</wp:posOffset>
                </wp:positionV>
                <wp:extent cx="1571625" cy="0"/>
                <wp:effectExtent l="0" t="0" r="9525" b="1905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196E" id="AutoShape 16" o:spid="_x0000_s1026" type="#_x0000_t32" style="position:absolute;margin-left:327.9pt;margin-top:10.5pt;width:123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NbHQIAADw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CFF7C1D" wp14:editId="30493815">
                <wp:simplePos x="0" y="0"/>
                <wp:positionH relativeFrom="column">
                  <wp:posOffset>887730</wp:posOffset>
                </wp:positionH>
                <wp:positionV relativeFrom="paragraph">
                  <wp:posOffset>133349</wp:posOffset>
                </wp:positionV>
                <wp:extent cx="1228725" cy="0"/>
                <wp:effectExtent l="0" t="0" r="9525" b="1905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550E9" id="AutoShape 15" o:spid="_x0000_s1026" type="#_x0000_t32" style="position:absolute;margin-left:69.9pt;margin-top:10.5pt;width:96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DkJHgIAADw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"/>
            </w:pict>
          </mc:Fallback>
        </mc:AlternateContent>
      </w:r>
      <w:r w:rsidRPr="00BD164C">
        <w:rPr>
          <w:rFonts w:ascii="Arial" w:hAnsi="Arial" w:cs="Arial"/>
          <w:shd w:val="clear" w:color="auto" w:fill="FFFFFF"/>
        </w:rPr>
        <w:t xml:space="preserve">Kraj in datum:                                                          </w:t>
      </w:r>
    </w:p>
    <w:p w:rsidR="00D73364" w:rsidRPr="00BD164C" w:rsidRDefault="00D73364" w:rsidP="00D73364">
      <w:pPr>
        <w:rPr>
          <w:rFonts w:ascii="Arial" w:hAnsi="Arial" w:cs="Arial"/>
        </w:rPr>
      </w:pPr>
      <w:r w:rsidRPr="00BD164C">
        <w:rPr>
          <w:rFonts w:ascii="Arial" w:hAnsi="Arial" w:cs="Arial"/>
        </w:rPr>
        <w:t xml:space="preserve">                                                                                                                            ( podpis vlagatelja) </w:t>
      </w:r>
    </w:p>
    <w:p w:rsidR="0060423C" w:rsidRPr="0060423C" w:rsidRDefault="0060423C" w:rsidP="00AC380F">
      <w:pPr>
        <w:pStyle w:val="Navadensplet"/>
        <w:shd w:val="clear" w:color="auto" w:fill="FFFFFF"/>
        <w:spacing w:before="0" w:beforeAutospacing="0" w:after="225" w:afterAutospacing="0"/>
        <w:ind w:left="-142" w:right="425"/>
        <w:jc w:val="both"/>
        <w:rPr>
          <w:rFonts w:ascii="Source Sans Pro" w:hAnsi="Source Sans Pro" w:cs="Open Sans"/>
          <w:color w:val="000000"/>
          <w:sz w:val="20"/>
          <w:szCs w:val="20"/>
        </w:rPr>
      </w:pPr>
    </w:p>
    <w:sectPr w:rsidR="0060423C" w:rsidRPr="0060423C" w:rsidSect="00D733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A56" w:rsidRDefault="00C86A56">
      <w:r>
        <w:separator/>
      </w:r>
    </w:p>
  </w:endnote>
  <w:endnote w:type="continuationSeparator" w:id="0">
    <w:p w:rsidR="00C86A56" w:rsidRDefault="00C8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34967072-DEBF-40AB-8EC4-F4C6E8FFE20C}"/>
    <w:embedItalic r:id="rId2" w:fontKey="{1C5D0306-A4D3-4823-8DD6-8902F90AF67A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9D07BC15-86B0-4DFB-B23C-5D594DE6F403}"/>
  </w:font>
  <w:font w:name="Source Sans Pro">
    <w:altName w:val="Corbel"/>
    <w:charset w:val="EE"/>
    <w:family w:val="swiss"/>
    <w:pitch w:val="variable"/>
    <w:sig w:usb0="20000007" w:usb1="00000001" w:usb2="00000000" w:usb3="00000000" w:csb0="00000193" w:csb1="00000000"/>
    <w:embedRegular r:id="rId4" w:fontKey="{344F6459-64FD-4D76-8B31-B8ED4D4415DF}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5" w:fontKey="{C2F7F5D9-3346-4517-9A65-82C122F42E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ECD8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 številka: 5881820 • Davčna številka: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A56" w:rsidRDefault="00C86A56">
      <w:r>
        <w:separator/>
      </w:r>
    </w:p>
  </w:footnote>
  <w:footnote w:type="continuationSeparator" w:id="0">
    <w:p w:rsidR="00C86A56" w:rsidRDefault="00C8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F5B8E"/>
    <w:multiLevelType w:val="hybridMultilevel"/>
    <w:tmpl w:val="FA0C6736"/>
    <w:lvl w:ilvl="0" w:tplc="3E86F9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64D78"/>
    <w:multiLevelType w:val="hybridMultilevel"/>
    <w:tmpl w:val="BD5038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7"/>
  </w:num>
  <w:num w:numId="5">
    <w:abstractNumId w:val="13"/>
  </w:num>
  <w:num w:numId="6">
    <w:abstractNumId w:val="1"/>
  </w:num>
  <w:num w:numId="7">
    <w:abstractNumId w:val="15"/>
  </w:num>
  <w:num w:numId="8">
    <w:abstractNumId w:val="3"/>
  </w:num>
  <w:num w:numId="9">
    <w:abstractNumId w:val="14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5"/>
  </w:num>
  <w:num w:numId="16">
    <w:abstractNumId w:val="4"/>
  </w:num>
  <w:num w:numId="17">
    <w:abstractNumId w:val="9"/>
  </w:num>
  <w:num w:numId="1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64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2FF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1BDF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32EE"/>
    <w:rsid w:val="006B44F0"/>
    <w:rsid w:val="006B49EF"/>
    <w:rsid w:val="006B4C37"/>
    <w:rsid w:val="006B53AF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6A56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364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951C0"/>
  <w15:chartTrackingRefBased/>
  <w15:docId w15:val="{343D0C04-7B81-4311-ABF2-54E1BE3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73364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esktop\NOva%20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DFD16-86F7-4E12-B7C8-DFEEE2A5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predloga.dotx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Petra Šuligoj</cp:lastModifiedBy>
  <cp:revision>1</cp:revision>
  <cp:lastPrinted>2026-06-29T11:06:00Z</cp:lastPrinted>
  <dcterms:created xsi:type="dcterms:W3CDTF">2026-07-31T09:06:00Z</dcterms:created>
  <dcterms:modified xsi:type="dcterms:W3CDTF">2026-07-31T09:06:00Z</dcterms:modified>
</cp:coreProperties>
</file>